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1459" w14:textId="77777777" w:rsidR="00047A3B" w:rsidRPr="000E40F2" w:rsidRDefault="00047A3B" w:rsidP="00886BF3">
      <w:pPr>
        <w:rPr>
          <w:rFonts w:eastAsia="黑体"/>
        </w:rPr>
      </w:pPr>
    </w:p>
    <w:p w14:paraId="3B2C77EB" w14:textId="77777777" w:rsidR="00047A3B" w:rsidRPr="000E40F2" w:rsidRDefault="00047A3B" w:rsidP="00886BF3">
      <w:pPr>
        <w:rPr>
          <w:rFonts w:eastAsia="黑体"/>
        </w:rPr>
      </w:pPr>
    </w:p>
    <w:p w14:paraId="34014731" w14:textId="77777777" w:rsidR="00047A3B" w:rsidRPr="000E40F2" w:rsidRDefault="00047A3B" w:rsidP="00886BF3">
      <w:pPr>
        <w:rPr>
          <w:rFonts w:eastAsia="黑体"/>
        </w:rPr>
      </w:pPr>
    </w:p>
    <w:p w14:paraId="3014EDF5" w14:textId="77777777" w:rsidR="00047A3B" w:rsidRPr="000E40F2" w:rsidRDefault="00047A3B" w:rsidP="00886BF3">
      <w:pPr>
        <w:rPr>
          <w:rFonts w:eastAsia="黑体"/>
        </w:rPr>
      </w:pPr>
    </w:p>
    <w:p w14:paraId="2DF98A99" w14:textId="77777777" w:rsidR="00047A3B" w:rsidRPr="000E40F2" w:rsidRDefault="00047A3B" w:rsidP="00886BF3">
      <w:pPr>
        <w:rPr>
          <w:rFonts w:eastAsia="黑体"/>
        </w:rPr>
      </w:pPr>
    </w:p>
    <w:p w14:paraId="5946EB11" w14:textId="77777777" w:rsidR="00047A3B" w:rsidRPr="000E40F2" w:rsidRDefault="00047A3B" w:rsidP="00886BF3">
      <w:pPr>
        <w:rPr>
          <w:rFonts w:eastAsia="黑体"/>
        </w:rPr>
      </w:pPr>
    </w:p>
    <w:p w14:paraId="10B4E310" w14:textId="77777777" w:rsidR="00047A3B" w:rsidRPr="000E40F2" w:rsidRDefault="00047A3B" w:rsidP="00886BF3">
      <w:pPr>
        <w:rPr>
          <w:rFonts w:eastAsia="黑体"/>
        </w:rPr>
      </w:pPr>
    </w:p>
    <w:p w14:paraId="0677A845" w14:textId="77777777" w:rsidR="003A3701" w:rsidRPr="000E40F2" w:rsidRDefault="003A3701" w:rsidP="00886BF3">
      <w:pPr>
        <w:rPr>
          <w:rFonts w:eastAsia="黑体"/>
        </w:rPr>
      </w:pPr>
    </w:p>
    <w:p w14:paraId="377F0F2C" w14:textId="77777777" w:rsidR="001E243E" w:rsidRPr="000E40F2" w:rsidRDefault="00303DED" w:rsidP="001E243E">
      <w:pPr>
        <w:ind w:firstLineChars="900" w:firstLine="2806"/>
        <w:rPr>
          <w:rFonts w:eastAsia="黑体"/>
        </w:rPr>
      </w:pPr>
      <w:r w:rsidRPr="00D41261">
        <w:rPr>
          <w:rFonts w:hint="eastAsia"/>
        </w:rPr>
        <w:t>中大科研〔</w:t>
      </w:r>
      <w:r w:rsidRPr="00D41261">
        <w:rPr>
          <w:rFonts w:hint="eastAsia"/>
        </w:rPr>
        <w:t>2022</w:t>
      </w:r>
      <w:r w:rsidRPr="00D41261">
        <w:rPr>
          <w:rFonts w:hint="eastAsia"/>
        </w:rPr>
        <w:t>〕</w:t>
      </w:r>
      <w:r w:rsidRPr="00D41261">
        <w:rPr>
          <w:rFonts w:hint="eastAsia"/>
        </w:rPr>
        <w:t>33</w:t>
      </w:r>
      <w:r w:rsidRPr="00D41261">
        <w:rPr>
          <w:rFonts w:hint="eastAsia"/>
        </w:rPr>
        <w:t>号</w:t>
      </w:r>
    </w:p>
    <w:p w14:paraId="2075D5FD" w14:textId="77777777" w:rsidR="003A3701" w:rsidRPr="000E40F2" w:rsidRDefault="003A3701" w:rsidP="009E4B14">
      <w:pPr>
        <w:ind w:firstLineChars="50" w:firstLine="156"/>
        <w:jc w:val="both"/>
      </w:pPr>
    </w:p>
    <w:p w14:paraId="639F1DEE" w14:textId="77777777" w:rsidR="003A3701" w:rsidRPr="000E40F2" w:rsidRDefault="003A3701" w:rsidP="00886BF3">
      <w:pPr>
        <w:rPr>
          <w:rFonts w:eastAsia="黑体"/>
        </w:rPr>
      </w:pPr>
    </w:p>
    <w:p w14:paraId="6A4C1730" w14:textId="77777777" w:rsidR="001E243E" w:rsidRDefault="00303DED" w:rsidP="001E243E">
      <w:pPr>
        <w:ind w:firstLineChars="300" w:firstLine="935"/>
        <w:rPr>
          <w:rFonts w:eastAsia="方正小标宋简体"/>
          <w:sz w:val="44"/>
        </w:rPr>
      </w:pPr>
      <w:r w:rsidRPr="000E40F2"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3BA674" wp14:editId="576D7406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000" cy="864000"/>
                <wp:effectExtent l="0" t="0" r="0" b="127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A25E" w14:textId="77777777" w:rsidR="003A3701" w:rsidRPr="00470269" w:rsidRDefault="00303DED" w:rsidP="00A915EA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</w:pP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</w:t>
                            </w:r>
                            <w:r w:rsidR="004C5FBC" w:rsidRPr="00470269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山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大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学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文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 w:rsidRPr="00470269"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件</w:t>
                            </w:r>
                          </w:p>
                          <w:p w14:paraId="7242DB85" w14:textId="77777777" w:rsidR="003A3701" w:rsidRDefault="003A3701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BA67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79.4pt;margin-top:198.45pt;width:436.55pt;height:68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yNBwIAAM0DAAAOAAAAZHJzL2Uyb0RvYy54bWysU82OEzEMviPxDlHudKZluyyjTlewyyKk&#10;5UdaeIA0k+lEJHFw0s4sDwBvwIkLd56rz4GTaUsFN8QlcmL7s7/PzuJysIZtFQYNrubTScmZchIa&#10;7dY1//D+5tEFZyEK1wgDTtX8XgV+uXz4YNH7Ss2gA9MoZATiQtX7mncx+qooguyUFWECXjlytoBW&#10;RLriumhQ9IRuTTEry/OiB2w8glQh0Ov16OTLjN+2Ssa3bRtUZKbm1FvMJ+Zzlc5iuRDVGoXvtNy3&#10;If6hCyu0o6JHqGsRBdug/gvKaokQoI0TCbaAttVSZQ7EZlr+weauE15lLiRO8EeZwv+DlW+275Dp&#10;puaPyyecOWFpSLtvX3fff+5+fGGzJFDvQ0Vxd54i4/AcBhp0Jhv8LciPgTm46oRbq2eI0HdKNNTg&#10;NGUWJ6kjTkggq/41NFRHbCJkoKFFm9QjPRih06Duj8NRQ2SSHufzs7OyJJck38V5tlMJUR2yPYb4&#10;UoFlyag50vAzutjehjiGHkJSMQc32hh6F5VxrK/50/lsnhNOPFZH2k+jLdWk6lQ/JySSL1yT7Si0&#10;GW3qxbg960R0pByH1UCBSYoVNPfEH2HcQ/o3ZHSAnznraQdrHj5tBCrOzCtHGqaFPRh4MFYHQzhJ&#10;qTWXETkbL1cxrzZVy8rTzmSB9vudlvL0nqN+/8LlLwAAAP//AwBQSwMEFAAGAAgAAAAhAP37rqfg&#10;AAAADAEAAA8AAABkcnMvZG93bnJldi54bWxMj8FuwjAQRO+V+g/WVuqlKjZEIEjjIKAqPfUQ2g8w&#10;8ZJExOsoNpDy9Syn9jajGc2+zZaDa8UZ+9B40jAeKRBIpbcNVRp+vj9e5yBCNGRN6wk1/GKAZf74&#10;kJnU+gsVeN7FSvAIhdRoqGPsUilDWaMzYeQ7JM4Ovncmsu0raXtz4XHXyolSM+lMQ3yhNh1uaiyP&#10;u5PTgKvCX7+OYeuK9ftme2gIX+Sn1s9Pw+oNRMQh/pXhjs/okDPT3p/IBtGyn84ZPWpIFrMFiHtD&#10;JWNWew3TJFEg80z+fyK/AQAA//8DAFBLAQItABQABgAIAAAAIQC2gziS/gAAAOEBAAATAAAAAAAA&#10;AAAAAAAAAAAAAABbQ29udGVudF9UeXBlc10ueG1sUEsBAi0AFAAGAAgAAAAhADj9If/WAAAAlAEA&#10;AAsAAAAAAAAAAAAAAAAALwEAAF9yZWxzLy5yZWxzUEsBAi0AFAAGAAgAAAAhAA0B/I0HAgAAzQMA&#10;AA4AAAAAAAAAAAAAAAAALgIAAGRycy9lMm9Eb2MueG1sUEsBAi0AFAAGAAgAAAAhAP37rqfgAAAA&#10;DAEAAA8AAAAAAAAAAAAAAAAAYQQAAGRycy9kb3ducmV2LnhtbFBLBQYAAAAABAAEAPMAAABuBQAA&#10;AAA=&#10;" filled="f" stroked="f">
                <v:textbox inset="0,0,0,0">
                  <w:txbxContent>
                    <w:p w14:paraId="6A55A25E" w14:textId="77777777" w:rsidR="003A3701" w:rsidRPr="00470269" w:rsidRDefault="00303DED" w:rsidP="00A915EA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</w:pP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中</w:t>
                      </w:r>
                      <w:r w:rsidR="004C5FBC" w:rsidRPr="00470269"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山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大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学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文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 w:rsidRPr="00470269"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件</w:t>
                      </w:r>
                    </w:p>
                    <w:p w14:paraId="7242DB85" w14:textId="77777777" w:rsidR="003A3701" w:rsidRDefault="003A3701"/>
                  </w:txbxContent>
                </v:textbox>
                <w10:wrap anchorx="page" anchory="page"/>
              </v:shape>
            </w:pict>
          </mc:Fallback>
        </mc:AlternateContent>
      </w:r>
      <w:r w:rsidR="002F0783" w:rsidRPr="000E40F2"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8F9C0" wp14:editId="7C61FFFB">
                <wp:simplePos x="0" y="0"/>
                <wp:positionH relativeFrom="page">
                  <wp:posOffset>1008380</wp:posOffset>
                </wp:positionH>
                <wp:positionV relativeFrom="page">
                  <wp:posOffset>4536440</wp:posOffset>
                </wp:positionV>
                <wp:extent cx="5544000" cy="0"/>
                <wp:effectExtent l="0" t="0" r="1905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79.4pt,357.2pt" to="515.95pt,357.2pt" strokecolor="red" strokeweight="1.5pt"/>
            </w:pict>
          </mc:Fallback>
        </mc:AlternateContent>
      </w:r>
      <w:r w:rsidR="001E243E" w:rsidRPr="009E6909">
        <w:rPr>
          <w:rFonts w:eastAsia="方正小标宋简体"/>
          <w:sz w:val="44"/>
        </w:rPr>
        <w:t>中山大学关于</w:t>
      </w:r>
      <w:r w:rsidR="001E243E" w:rsidRPr="00E77666">
        <w:rPr>
          <w:rFonts w:eastAsia="方正小标宋简体" w:hint="eastAsia"/>
          <w:sz w:val="44"/>
        </w:rPr>
        <w:t>聘任广东省磁电物性</w:t>
      </w:r>
    </w:p>
    <w:p w14:paraId="04228394" w14:textId="77777777" w:rsidR="001E243E" w:rsidRPr="009E6909" w:rsidRDefault="00303DED" w:rsidP="001E243E">
      <w:pPr>
        <w:rPr>
          <w:rFonts w:eastAsia="方正小标宋简体"/>
          <w:sz w:val="44"/>
        </w:rPr>
      </w:pPr>
      <w:r w:rsidRPr="00E77666">
        <w:rPr>
          <w:rFonts w:eastAsia="方正小标宋简体" w:hint="eastAsia"/>
          <w:sz w:val="44"/>
        </w:rPr>
        <w:t>分析与器件重点实验室主任、副主任</w:t>
      </w:r>
      <w:r>
        <w:rPr>
          <w:rFonts w:eastAsia="方正小标宋简体" w:hint="eastAsia"/>
          <w:sz w:val="44"/>
        </w:rPr>
        <w:t>的</w:t>
      </w:r>
      <w:r w:rsidRPr="009E6909">
        <w:rPr>
          <w:rFonts w:eastAsia="方正小标宋简体"/>
          <w:sz w:val="44"/>
        </w:rPr>
        <w:t>通知</w:t>
      </w:r>
    </w:p>
    <w:p w14:paraId="3B1E70E6" w14:textId="77777777" w:rsidR="001E243E" w:rsidRPr="009E6909" w:rsidRDefault="001E243E" w:rsidP="001E243E">
      <w:pPr>
        <w:spacing w:line="500" w:lineRule="atLeast"/>
      </w:pPr>
    </w:p>
    <w:p w14:paraId="19DE00DF" w14:textId="77777777" w:rsidR="001E243E" w:rsidRPr="009E6909" w:rsidRDefault="00303DED" w:rsidP="001E243E">
      <w:pPr>
        <w:spacing w:line="500" w:lineRule="atLeast"/>
        <w:jc w:val="both"/>
      </w:pPr>
      <w:r w:rsidRPr="009E6909">
        <w:t>校机关各部、处、室，各学院、直属系，各直属单位，各附属医院（单位），产业集团，各有关科研机构：</w:t>
      </w:r>
    </w:p>
    <w:p w14:paraId="74D43244" w14:textId="77777777" w:rsidR="001E243E" w:rsidRDefault="00303DED" w:rsidP="001E243E">
      <w:pPr>
        <w:spacing w:line="500" w:lineRule="atLeast"/>
        <w:ind w:firstLineChars="200" w:firstLine="624"/>
        <w:jc w:val="both"/>
      </w:pPr>
      <w:r>
        <w:rPr>
          <w:rFonts w:hint="eastAsia"/>
        </w:rPr>
        <w:t>经研究决定，聘任郑跃为广东省磁电物性分析与器件重点实验室主任，郭东辉、姚道新、王猛为副主任，聘期三年。</w:t>
      </w:r>
    </w:p>
    <w:p w14:paraId="0B9950F2" w14:textId="77777777" w:rsidR="001E243E" w:rsidRPr="009E6909" w:rsidRDefault="00303DED" w:rsidP="001E243E">
      <w:pPr>
        <w:spacing w:line="500" w:lineRule="atLeast"/>
        <w:ind w:firstLineChars="200" w:firstLine="624"/>
        <w:jc w:val="both"/>
      </w:pPr>
      <w:r>
        <w:rPr>
          <w:rFonts w:hint="eastAsia"/>
        </w:rPr>
        <w:t>特此通知。</w:t>
      </w:r>
    </w:p>
    <w:p w14:paraId="13C2F94E" w14:textId="77777777" w:rsidR="001E243E" w:rsidRPr="009E6909" w:rsidRDefault="001E243E" w:rsidP="001E243E">
      <w:pPr>
        <w:spacing w:line="500" w:lineRule="atLeast"/>
      </w:pPr>
    </w:p>
    <w:p w14:paraId="39E2F150" w14:textId="77777777" w:rsidR="001E243E" w:rsidRPr="009E6909" w:rsidRDefault="001E243E" w:rsidP="001E243E">
      <w:pPr>
        <w:spacing w:line="500" w:lineRule="atLeast"/>
      </w:pPr>
    </w:p>
    <w:p w14:paraId="52506AF2" w14:textId="77777777" w:rsidR="001E243E" w:rsidRPr="009E6909" w:rsidRDefault="00303DED" w:rsidP="001E243E">
      <w:pPr>
        <w:ind w:rightChars="580" w:right="1808"/>
        <w:jc w:val="right"/>
      </w:pPr>
      <w:r w:rsidRPr="009E6909">
        <w:t>中山大学</w:t>
      </w:r>
    </w:p>
    <w:p w14:paraId="72239A6E" w14:textId="77777777" w:rsidR="001E243E" w:rsidRPr="009E6909" w:rsidRDefault="00303DED" w:rsidP="001E243E">
      <w:pPr>
        <w:ind w:rightChars="400" w:right="1247"/>
        <w:jc w:val="right"/>
      </w:pPr>
      <w:r w:rsidRPr="009E6909">
        <w:t>20</w:t>
      </w:r>
      <w:r>
        <w:t>22</w:t>
      </w:r>
      <w:r w:rsidRPr="009E6909">
        <w:t>年</w:t>
      </w:r>
      <w:r>
        <w:t>6</w:t>
      </w:r>
      <w:r w:rsidRPr="009E6909">
        <w:t>月</w:t>
      </w:r>
      <w:r>
        <w:t>23</w:t>
      </w:r>
      <w:r w:rsidRPr="009E6909">
        <w:t>日</w:t>
      </w:r>
    </w:p>
    <w:p w14:paraId="5AE869F7" w14:textId="77777777" w:rsidR="009E6909" w:rsidRPr="009E6909" w:rsidRDefault="009E6909" w:rsidP="005E0E1F"/>
    <w:p w14:paraId="21361A40" w14:textId="77777777" w:rsidR="009E6909" w:rsidRPr="009E6909" w:rsidRDefault="009E6909" w:rsidP="005E0E1F"/>
    <w:p w14:paraId="3399C3D8" w14:textId="77777777" w:rsidR="009E6909" w:rsidRPr="009E6909" w:rsidRDefault="009E6909" w:rsidP="005E0E1F"/>
    <w:p w14:paraId="2CFB10F5" w14:textId="77777777" w:rsidR="009E6909" w:rsidRPr="009E6909" w:rsidRDefault="009E6909" w:rsidP="005E0E1F"/>
    <w:p w14:paraId="36C65887" w14:textId="77777777" w:rsidR="00BF1899" w:rsidRPr="009E6909" w:rsidRDefault="00BF1899" w:rsidP="005E0E1F"/>
    <w:p w14:paraId="723EFE7E" w14:textId="77777777" w:rsidR="00B647F4" w:rsidRDefault="00B647F4" w:rsidP="005E0E1F"/>
    <w:p w14:paraId="75B6249A" w14:textId="77777777" w:rsidR="001E243E" w:rsidRDefault="001E243E" w:rsidP="005E0E1F"/>
    <w:p w14:paraId="67A71976" w14:textId="77777777" w:rsidR="001E243E" w:rsidRDefault="001E243E" w:rsidP="005E0E1F"/>
    <w:p w14:paraId="1088A4E7" w14:textId="77777777" w:rsidR="001E243E" w:rsidRDefault="001E243E" w:rsidP="005E0E1F"/>
    <w:p w14:paraId="652AEE02" w14:textId="77777777" w:rsidR="001E243E" w:rsidRDefault="001E243E" w:rsidP="005E0E1F"/>
    <w:p w14:paraId="3AF9B67E" w14:textId="77777777" w:rsidR="001E243E" w:rsidRDefault="001E243E" w:rsidP="005E0E1F"/>
    <w:p w14:paraId="18DACB9B" w14:textId="77777777" w:rsidR="001E243E" w:rsidRDefault="001E243E" w:rsidP="005E0E1F"/>
    <w:p w14:paraId="1CC1A5E5" w14:textId="77777777" w:rsidR="001E243E" w:rsidRDefault="001E243E" w:rsidP="005E0E1F"/>
    <w:p w14:paraId="4C05F897" w14:textId="77777777" w:rsidR="001E243E" w:rsidRDefault="001E243E" w:rsidP="005E0E1F"/>
    <w:p w14:paraId="1C1E8DC0" w14:textId="77777777" w:rsidR="001E243E" w:rsidRDefault="001E243E" w:rsidP="005E0E1F"/>
    <w:p w14:paraId="5B30D0DF" w14:textId="77777777" w:rsidR="001E243E" w:rsidRDefault="001E243E" w:rsidP="005E0E1F"/>
    <w:p w14:paraId="7AC9D7D8" w14:textId="77777777" w:rsidR="001E243E" w:rsidRDefault="001E243E" w:rsidP="005E0E1F"/>
    <w:p w14:paraId="2C6A7BB2" w14:textId="77777777" w:rsidR="001E243E" w:rsidRDefault="001E243E" w:rsidP="005E0E1F"/>
    <w:p w14:paraId="0C1829D1" w14:textId="77777777" w:rsidR="001E243E" w:rsidRDefault="001E243E" w:rsidP="005E0E1F"/>
    <w:p w14:paraId="1608FBB6" w14:textId="77777777" w:rsidR="001E243E" w:rsidRPr="009E6909" w:rsidRDefault="001E243E" w:rsidP="005E0E1F"/>
    <w:p w14:paraId="71AD4536" w14:textId="77777777" w:rsidR="0073066D" w:rsidRPr="000622F0" w:rsidRDefault="0073066D" w:rsidP="005E0E1F">
      <w:pPr>
        <w:ind w:firstLine="645"/>
        <w:jc w:val="right"/>
        <w:rPr>
          <w:szCs w:val="32"/>
        </w:rPr>
      </w:pPr>
      <w:bookmarkStart w:id="0" w:name="OLE_LINK1"/>
      <w:bookmarkStart w:id="1" w:name="OLE_LINK2"/>
    </w:p>
    <w:p w14:paraId="1F452F7E" w14:textId="77777777" w:rsidR="00B647F4" w:rsidRPr="0073066D" w:rsidRDefault="00303DED" w:rsidP="005E0E1F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eastAsia="黑体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     </w:t>
      </w:r>
      <w:r w:rsidR="00625B53">
        <w:rPr>
          <w:rFonts w:hint="eastAsia"/>
          <w:sz w:val="28"/>
          <w:szCs w:val="28"/>
        </w:rPr>
        <w:t>主动公开</w:t>
      </w:r>
      <w:r w:rsidR="00625B53">
        <w:rPr>
          <w:rFonts w:hint="eastAsia"/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</w:t>
      </w:r>
      <w:r w:rsidR="00E33340">
        <w:rPr>
          <w:rFonts w:hint="eastAsia"/>
          <w:sz w:val="28"/>
          <w:szCs w:val="28"/>
        </w:rPr>
        <w:t xml:space="preserve">  </w:t>
      </w:r>
      <w:r w:rsidRPr="00176594">
        <w:rPr>
          <w:sz w:val="28"/>
          <w:szCs w:val="28"/>
        </w:rPr>
        <w:t xml:space="preserve"> </w:t>
      </w:r>
      <w:r w:rsidR="00255F0E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  20</w:t>
      </w:r>
      <w:r w:rsidR="00C513BC">
        <w:rPr>
          <w:sz w:val="28"/>
          <w:szCs w:val="28"/>
        </w:rPr>
        <w:t>2</w:t>
      </w:r>
      <w:r w:rsidR="001E243E">
        <w:rPr>
          <w:sz w:val="28"/>
          <w:szCs w:val="28"/>
        </w:rPr>
        <w:t>2</w:t>
      </w:r>
      <w:r w:rsidRPr="00255F0E">
        <w:rPr>
          <w:sz w:val="28"/>
          <w:szCs w:val="28"/>
        </w:rPr>
        <w:t>年</w:t>
      </w:r>
      <w:r w:rsidR="001E243E">
        <w:rPr>
          <w:sz w:val="28"/>
          <w:szCs w:val="28"/>
        </w:rPr>
        <w:t>6</w:t>
      </w:r>
      <w:r w:rsidRPr="00255F0E">
        <w:rPr>
          <w:sz w:val="28"/>
          <w:szCs w:val="28"/>
        </w:rPr>
        <w:t>月</w:t>
      </w:r>
      <w:r w:rsidR="001E243E">
        <w:rPr>
          <w:sz w:val="28"/>
          <w:szCs w:val="28"/>
        </w:rPr>
        <w:t>24</w:t>
      </w:r>
      <w:r w:rsidRPr="00176594">
        <w:rPr>
          <w:sz w:val="28"/>
          <w:szCs w:val="28"/>
        </w:rPr>
        <w:t>日印</w:t>
      </w:r>
      <w:bookmarkEnd w:id="0"/>
      <w:bookmarkEnd w:id="1"/>
    </w:p>
    <w:sectPr w:rsidR="00B647F4" w:rsidRPr="0073066D" w:rsidSect="0007369E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C4901" w14:textId="77777777" w:rsidR="00303DED" w:rsidRDefault="00303DED">
      <w:pPr>
        <w:spacing w:line="240" w:lineRule="auto"/>
      </w:pPr>
      <w:r>
        <w:separator/>
      </w:r>
    </w:p>
  </w:endnote>
  <w:endnote w:type="continuationSeparator" w:id="0">
    <w:p w14:paraId="07A60C9B" w14:textId="77777777" w:rsidR="00303DED" w:rsidRDefault="00303D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01C6D1-B832-4DDB-B345-36405616A7E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305662F-AE6A-4825-BCF7-9E060D9DA06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0C82097-A91D-40A1-850C-E121E16DA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C10AA" w14:textId="77777777" w:rsidR="00E24535" w:rsidRPr="001F44D9" w:rsidRDefault="00E24535" w:rsidP="00E36F32">
    <w:pPr>
      <w:pStyle w:val="a5"/>
      <w:ind w:leftChars="100" w:left="32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B02AE4A" w14:textId="77777777" w:rsidR="00E24535" w:rsidRPr="001F44D9" w:rsidRDefault="00303DED" w:rsidP="00E36F32">
        <w:pPr>
          <w:pStyle w:val="a5"/>
          <w:wordWrap w:val="0"/>
          <w:ind w:rightChars="100" w:right="32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E243E" w:rsidRPr="001E243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73A0C" w14:textId="77777777" w:rsidR="00303DED" w:rsidRDefault="00303DED">
      <w:pPr>
        <w:spacing w:line="240" w:lineRule="auto"/>
      </w:pPr>
      <w:r>
        <w:separator/>
      </w:r>
    </w:p>
  </w:footnote>
  <w:footnote w:type="continuationSeparator" w:id="0">
    <w:p w14:paraId="11AED1E1" w14:textId="77777777" w:rsidR="00303DED" w:rsidRDefault="00303D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C6C9A"/>
    <w:multiLevelType w:val="hybridMultilevel"/>
    <w:tmpl w:val="1B0299FA"/>
    <w:lvl w:ilvl="0" w:tplc="ABE625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41884CC4" w:tentative="1">
      <w:start w:val="1"/>
      <w:numFmt w:val="lowerLetter"/>
      <w:lvlText w:val="%2)"/>
      <w:lvlJc w:val="left"/>
      <w:pPr>
        <w:ind w:left="840" w:hanging="420"/>
      </w:pPr>
    </w:lvl>
    <w:lvl w:ilvl="2" w:tplc="4D34350C" w:tentative="1">
      <w:start w:val="1"/>
      <w:numFmt w:val="lowerRoman"/>
      <w:lvlText w:val="%3."/>
      <w:lvlJc w:val="right"/>
      <w:pPr>
        <w:ind w:left="1260" w:hanging="420"/>
      </w:pPr>
    </w:lvl>
    <w:lvl w:ilvl="3" w:tplc="609E092E" w:tentative="1">
      <w:start w:val="1"/>
      <w:numFmt w:val="decimal"/>
      <w:lvlText w:val="%4."/>
      <w:lvlJc w:val="left"/>
      <w:pPr>
        <w:ind w:left="1680" w:hanging="420"/>
      </w:pPr>
    </w:lvl>
    <w:lvl w:ilvl="4" w:tplc="ACF83A2A" w:tentative="1">
      <w:start w:val="1"/>
      <w:numFmt w:val="lowerLetter"/>
      <w:lvlText w:val="%5)"/>
      <w:lvlJc w:val="left"/>
      <w:pPr>
        <w:ind w:left="2100" w:hanging="420"/>
      </w:pPr>
    </w:lvl>
    <w:lvl w:ilvl="5" w:tplc="C89CA9A8" w:tentative="1">
      <w:start w:val="1"/>
      <w:numFmt w:val="lowerRoman"/>
      <w:lvlText w:val="%6."/>
      <w:lvlJc w:val="right"/>
      <w:pPr>
        <w:ind w:left="2520" w:hanging="420"/>
      </w:pPr>
    </w:lvl>
    <w:lvl w:ilvl="6" w:tplc="FDC86962" w:tentative="1">
      <w:start w:val="1"/>
      <w:numFmt w:val="decimal"/>
      <w:lvlText w:val="%7."/>
      <w:lvlJc w:val="left"/>
      <w:pPr>
        <w:ind w:left="2940" w:hanging="420"/>
      </w:pPr>
    </w:lvl>
    <w:lvl w:ilvl="7" w:tplc="56CADC30" w:tentative="1">
      <w:start w:val="1"/>
      <w:numFmt w:val="lowerLetter"/>
      <w:lvlText w:val="%8)"/>
      <w:lvlJc w:val="left"/>
      <w:pPr>
        <w:ind w:left="3360" w:hanging="420"/>
      </w:pPr>
    </w:lvl>
    <w:lvl w:ilvl="8" w:tplc="CF568C26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43E"/>
    <w:rsid w:val="000133BA"/>
    <w:rsid w:val="00016CDC"/>
    <w:rsid w:val="00030B15"/>
    <w:rsid w:val="00032809"/>
    <w:rsid w:val="00045416"/>
    <w:rsid w:val="00047A3B"/>
    <w:rsid w:val="000622F0"/>
    <w:rsid w:val="0007369E"/>
    <w:rsid w:val="00086706"/>
    <w:rsid w:val="000D6A64"/>
    <w:rsid w:val="000E3BC9"/>
    <w:rsid w:val="000E40F2"/>
    <w:rsid w:val="0012156D"/>
    <w:rsid w:val="001427E5"/>
    <w:rsid w:val="00174B4D"/>
    <w:rsid w:val="00176594"/>
    <w:rsid w:val="00180691"/>
    <w:rsid w:val="00191D64"/>
    <w:rsid w:val="00192A77"/>
    <w:rsid w:val="001A15AC"/>
    <w:rsid w:val="001A4D7B"/>
    <w:rsid w:val="001A6833"/>
    <w:rsid w:val="001B2074"/>
    <w:rsid w:val="001C4193"/>
    <w:rsid w:val="001C6C10"/>
    <w:rsid w:val="001E243E"/>
    <w:rsid w:val="001F44D9"/>
    <w:rsid w:val="00216360"/>
    <w:rsid w:val="00221B66"/>
    <w:rsid w:val="00255631"/>
    <w:rsid w:val="00255F0E"/>
    <w:rsid w:val="00262F8B"/>
    <w:rsid w:val="00265CBA"/>
    <w:rsid w:val="00281E4B"/>
    <w:rsid w:val="002821EC"/>
    <w:rsid w:val="002A307E"/>
    <w:rsid w:val="002C411D"/>
    <w:rsid w:val="002D2105"/>
    <w:rsid w:val="002E2A09"/>
    <w:rsid w:val="002F0783"/>
    <w:rsid w:val="0030202D"/>
    <w:rsid w:val="00303DED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C23A3"/>
    <w:rsid w:val="005C43DF"/>
    <w:rsid w:val="005E0E1F"/>
    <w:rsid w:val="00625B53"/>
    <w:rsid w:val="00661207"/>
    <w:rsid w:val="00677423"/>
    <w:rsid w:val="00680E17"/>
    <w:rsid w:val="0068205D"/>
    <w:rsid w:val="00692C13"/>
    <w:rsid w:val="006C767F"/>
    <w:rsid w:val="0073066D"/>
    <w:rsid w:val="00745D45"/>
    <w:rsid w:val="007471C9"/>
    <w:rsid w:val="00786028"/>
    <w:rsid w:val="007D2BC8"/>
    <w:rsid w:val="007F1A60"/>
    <w:rsid w:val="007F1AF4"/>
    <w:rsid w:val="00804651"/>
    <w:rsid w:val="00805ABE"/>
    <w:rsid w:val="0085406F"/>
    <w:rsid w:val="0086691F"/>
    <w:rsid w:val="00885C5E"/>
    <w:rsid w:val="00886BF3"/>
    <w:rsid w:val="008A57A9"/>
    <w:rsid w:val="008A6236"/>
    <w:rsid w:val="008C2204"/>
    <w:rsid w:val="008F44B5"/>
    <w:rsid w:val="00900508"/>
    <w:rsid w:val="009106E6"/>
    <w:rsid w:val="009E4B14"/>
    <w:rsid w:val="009E6909"/>
    <w:rsid w:val="009F1418"/>
    <w:rsid w:val="00A64785"/>
    <w:rsid w:val="00A7357E"/>
    <w:rsid w:val="00A75BB9"/>
    <w:rsid w:val="00A915EA"/>
    <w:rsid w:val="00AA5679"/>
    <w:rsid w:val="00AD0CE0"/>
    <w:rsid w:val="00AE0D34"/>
    <w:rsid w:val="00AF2D96"/>
    <w:rsid w:val="00B647F4"/>
    <w:rsid w:val="00BA70CC"/>
    <w:rsid w:val="00BF1899"/>
    <w:rsid w:val="00BF7B90"/>
    <w:rsid w:val="00C143EB"/>
    <w:rsid w:val="00C30E21"/>
    <w:rsid w:val="00C513BC"/>
    <w:rsid w:val="00CA5F7D"/>
    <w:rsid w:val="00CC443F"/>
    <w:rsid w:val="00CD5BE8"/>
    <w:rsid w:val="00D12D05"/>
    <w:rsid w:val="00D209A1"/>
    <w:rsid w:val="00D27289"/>
    <w:rsid w:val="00D41261"/>
    <w:rsid w:val="00D8347C"/>
    <w:rsid w:val="00D9127E"/>
    <w:rsid w:val="00DD0D46"/>
    <w:rsid w:val="00DD29A6"/>
    <w:rsid w:val="00DF07D8"/>
    <w:rsid w:val="00E04624"/>
    <w:rsid w:val="00E1262C"/>
    <w:rsid w:val="00E24535"/>
    <w:rsid w:val="00E33340"/>
    <w:rsid w:val="00E34E53"/>
    <w:rsid w:val="00E36F32"/>
    <w:rsid w:val="00E47A39"/>
    <w:rsid w:val="00E546B9"/>
    <w:rsid w:val="00E77666"/>
    <w:rsid w:val="00E85A0E"/>
    <w:rsid w:val="00EF0F70"/>
    <w:rsid w:val="00F10BD3"/>
    <w:rsid w:val="00F24865"/>
    <w:rsid w:val="00F52ABD"/>
    <w:rsid w:val="00F53A3E"/>
    <w:rsid w:val="00FD561B"/>
    <w:rsid w:val="00FD7E8F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4DD98"/>
  <w15:docId w15:val="{24228278-34E8-4A82-9663-C934864D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416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z\Desktop\&#20013;&#23665;&#22823;&#23398;&#19978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A9850-5B48-4040-8669-12B6436B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中山大学上行文模板</Template>
  <TotalTime>1</TotalTime>
  <Pages>2</Pages>
  <Words>37</Words>
  <Characters>214</Characters>
  <Application>Microsoft Office Word</Application>
  <DocSecurity>0</DocSecurity>
  <Lines>1</Lines>
  <Paragraphs>1</Paragraphs>
  <ScaleCrop>false</ScaleCrop>
  <Company>SYSU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chen'juan</cp:lastModifiedBy>
  <cp:revision>2</cp:revision>
  <cp:lastPrinted>2016-10-24T07:10:00Z</cp:lastPrinted>
  <dcterms:created xsi:type="dcterms:W3CDTF">2022-06-26T06:59:00Z</dcterms:created>
  <dcterms:modified xsi:type="dcterms:W3CDTF">2022-06-26T06:59:00Z</dcterms:modified>
</cp:coreProperties>
</file>